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6B5" w:rsidRPr="0035401A" w:rsidRDefault="0035401A">
      <w:pPr>
        <w:rPr>
          <w:rFonts w:ascii="Twinkl Cursive Unlooped" w:hAnsi="Twinkl Cursive Unlooped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4210050</wp:posOffset>
            </wp:positionH>
            <wp:positionV relativeFrom="paragraph">
              <wp:posOffset>0</wp:posOffset>
            </wp:positionV>
            <wp:extent cx="1751330" cy="203835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33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401A">
        <w:rPr>
          <w:rFonts w:ascii="Twinkl Cursive Unlooped" w:hAnsi="Twinkl Cursive Unlooped"/>
          <w:u w:val="single"/>
        </w:rPr>
        <w:t>Future’s Week homework!</w:t>
      </w:r>
    </w:p>
    <w:p w:rsidR="0035401A" w:rsidRPr="0035401A" w:rsidRDefault="0035401A" w:rsidP="0035401A">
      <w:pPr>
        <w:rPr>
          <w:rFonts w:ascii="Twinkl Cursive Unlooped" w:eastAsia="Calibri" w:hAnsi="Twinkl Cursive Unlooped" w:cs="Arial"/>
          <w:b/>
          <w:bCs/>
          <w:u w:val="single"/>
        </w:rPr>
      </w:pPr>
      <w:r w:rsidRPr="0035401A">
        <w:rPr>
          <w:rFonts w:ascii="Twinkl Cursive Unlooped" w:eastAsia="Calibri" w:hAnsi="Twinkl Cursive Unlooped" w:cs="Arial"/>
          <w:b/>
          <w:bCs/>
          <w:u w:val="single"/>
        </w:rPr>
        <w:t>LO: I can research more information about Elon Musk.</w:t>
      </w:r>
      <w:r w:rsidRPr="0035401A">
        <w:rPr>
          <w:noProof/>
          <w:lang w:eastAsia="en-GB"/>
        </w:rPr>
        <w:t xml:space="preserve"> </w:t>
      </w:r>
    </w:p>
    <w:p w:rsidR="0035401A" w:rsidRPr="0035401A" w:rsidRDefault="0035401A" w:rsidP="0035401A">
      <w:pPr>
        <w:numPr>
          <w:ilvl w:val="0"/>
          <w:numId w:val="1"/>
        </w:numPr>
        <w:rPr>
          <w:rFonts w:ascii="Twinkl Cursive Unlooped" w:eastAsia="Calibri" w:hAnsi="Twinkl Cursive Unlooped" w:cs="Comic Sans MS"/>
          <w:color w:val="000000"/>
          <w:sz w:val="20"/>
          <w:szCs w:val="20"/>
          <w:lang w:eastAsia="en-GB"/>
        </w:rPr>
      </w:pPr>
      <w:r w:rsidRPr="0035401A">
        <w:rPr>
          <w:rFonts w:ascii="Twinkl Cursive Unlooped" w:eastAsia="Calibri" w:hAnsi="Twinkl Cursive Unlooped" w:cs="Arial"/>
          <w:bCs/>
        </w:rPr>
        <w:t>Create a poster on Elon Musk.</w:t>
      </w:r>
    </w:p>
    <w:p w:rsidR="0035401A" w:rsidRPr="0035401A" w:rsidRDefault="0035401A" w:rsidP="0035401A">
      <w:pPr>
        <w:numPr>
          <w:ilvl w:val="0"/>
          <w:numId w:val="1"/>
        </w:numPr>
        <w:rPr>
          <w:rFonts w:ascii="Twinkl Cursive Unlooped" w:eastAsia="Calibri" w:hAnsi="Twinkl Cursive Unlooped" w:cs="Comic Sans MS"/>
          <w:color w:val="000000"/>
          <w:sz w:val="20"/>
          <w:szCs w:val="20"/>
          <w:lang w:eastAsia="en-GB"/>
        </w:rPr>
      </w:pPr>
      <w:r w:rsidRPr="0035401A">
        <w:rPr>
          <w:rFonts w:ascii="Twinkl Cursive Unlooped" w:eastAsia="Calibri" w:hAnsi="Twinkl Cursive Unlooped" w:cs="Arial"/>
          <w:bCs/>
        </w:rPr>
        <w:t>The poster is to inspire others that ordinary people can do extraordinary things.</w:t>
      </w:r>
    </w:p>
    <w:p w:rsidR="0035401A" w:rsidRPr="00085FE7" w:rsidRDefault="0035401A" w:rsidP="0035401A">
      <w:pPr>
        <w:numPr>
          <w:ilvl w:val="0"/>
          <w:numId w:val="1"/>
        </w:numPr>
        <w:rPr>
          <w:rFonts w:ascii="Twinkl Cursive Unlooped" w:eastAsia="Calibri" w:hAnsi="Twinkl Cursive Unlooped" w:cs="Comic Sans MS"/>
          <w:color w:val="000000"/>
          <w:sz w:val="20"/>
          <w:szCs w:val="20"/>
          <w:lang w:eastAsia="en-GB"/>
        </w:rPr>
      </w:pPr>
      <w:r w:rsidRPr="0035401A">
        <w:rPr>
          <w:rFonts w:ascii="Twinkl Cursive Unlooped" w:eastAsia="Calibri" w:hAnsi="Twinkl Cursive Unlooped" w:cs="Arial"/>
          <w:bCs/>
        </w:rPr>
        <w:t>Include interesting facts, where and when he was born, how he became a billionaire, the numerous things he has done, what he is doing today and the impact he has had on the society we live in.</w:t>
      </w:r>
    </w:p>
    <w:p w:rsidR="00085FE7" w:rsidRPr="00745C10" w:rsidRDefault="00085FE7" w:rsidP="0035401A">
      <w:pPr>
        <w:numPr>
          <w:ilvl w:val="0"/>
          <w:numId w:val="1"/>
        </w:numPr>
        <w:rPr>
          <w:rFonts w:ascii="Twinkl Cursive Unlooped" w:eastAsia="Calibri" w:hAnsi="Twinkl Cursive Unlooped" w:cs="Comic Sans MS"/>
          <w:color w:val="000000"/>
          <w:sz w:val="20"/>
          <w:szCs w:val="20"/>
          <w:lang w:eastAsia="en-GB"/>
        </w:rPr>
      </w:pPr>
      <w:r>
        <w:rPr>
          <w:rFonts w:ascii="Twinkl Cursive Unlooped" w:eastAsia="Calibri" w:hAnsi="Twinkl Cursive Unlooped" w:cs="Arial"/>
          <w:bCs/>
        </w:rPr>
        <w:t>Make sure it is colourful and add pictures of him or what he has made.</w:t>
      </w:r>
    </w:p>
    <w:p w:rsidR="00745C10" w:rsidRPr="0035401A" w:rsidRDefault="00745C10" w:rsidP="0035401A">
      <w:pPr>
        <w:numPr>
          <w:ilvl w:val="0"/>
          <w:numId w:val="1"/>
        </w:numPr>
        <w:rPr>
          <w:rFonts w:ascii="Twinkl Cursive Unlooped" w:eastAsia="Calibri" w:hAnsi="Twinkl Cursive Unlooped" w:cs="Comic Sans MS"/>
          <w:color w:val="000000"/>
          <w:sz w:val="20"/>
          <w:szCs w:val="20"/>
          <w:lang w:eastAsia="en-GB"/>
        </w:rPr>
      </w:pPr>
      <w:r>
        <w:rPr>
          <w:rFonts w:ascii="Twinkl Cursive Unlooped" w:eastAsia="Calibri" w:hAnsi="Twinkl Cursive Unlooped" w:cs="Arial"/>
          <w:bCs/>
        </w:rPr>
        <w:t xml:space="preserve">Make sure to write about why </w:t>
      </w:r>
      <w:r w:rsidR="00A9311B">
        <w:rPr>
          <w:rFonts w:ascii="Twinkl Cursive Unlooped" w:eastAsia="Calibri" w:hAnsi="Twinkl Cursive Unlooped" w:cs="Arial"/>
          <w:bCs/>
        </w:rPr>
        <w:t xml:space="preserve">we </w:t>
      </w:r>
      <w:r>
        <w:rPr>
          <w:rFonts w:ascii="Twinkl Cursive Unlooped" w:eastAsia="Calibri" w:hAnsi="Twinkl Cursive Unlooped" w:cs="Arial"/>
          <w:bCs/>
        </w:rPr>
        <w:t>need more people like him in our world today!</w:t>
      </w:r>
    </w:p>
    <w:p w:rsidR="0035401A" w:rsidRDefault="0035401A">
      <w:bookmarkStart w:id="0" w:name="_GoBack"/>
      <w:bookmarkEnd w:id="0"/>
    </w:p>
    <w:sectPr w:rsidR="003540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CC155D"/>
    <w:multiLevelType w:val="hybridMultilevel"/>
    <w:tmpl w:val="CEB0E68E"/>
    <w:lvl w:ilvl="0" w:tplc="51F80BA4"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  <w:b/>
        <w:color w:val="auto"/>
        <w:sz w:val="22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01A"/>
    <w:rsid w:val="00085FE7"/>
    <w:rsid w:val="000966B5"/>
    <w:rsid w:val="0035401A"/>
    <w:rsid w:val="00745C10"/>
    <w:rsid w:val="00A9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FE35"/>
  <w15:chartTrackingRefBased/>
  <w15:docId w15:val="{0B61F88D-18ED-415A-89F0-CB0F96D08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E45EC703</Template>
  <TotalTime>3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Dhayatker</dc:creator>
  <cp:keywords/>
  <dc:description/>
  <cp:lastModifiedBy>Debbie Dhayatker</cp:lastModifiedBy>
  <cp:revision>4</cp:revision>
  <dcterms:created xsi:type="dcterms:W3CDTF">2020-03-17T15:56:00Z</dcterms:created>
  <dcterms:modified xsi:type="dcterms:W3CDTF">2020-03-17T15:59:00Z</dcterms:modified>
</cp:coreProperties>
</file>