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0679" w:rsidRDefault="00891FFA" w:rsidP="00891FFA">
      <w:pPr>
        <w:jc w:val="center"/>
        <w:rPr>
          <w:rFonts w:ascii="Twinkl Cursive Unlooped Thin" w:hAnsi="Twinkl Cursive Unlooped Thin"/>
          <w:b/>
          <w:sz w:val="24"/>
          <w:szCs w:val="24"/>
          <w:u w:val="single"/>
        </w:rPr>
      </w:pPr>
      <w:r w:rsidRPr="00891FFA">
        <w:rPr>
          <w:rFonts w:ascii="Twinkl Cursive Unlooped Thin" w:hAnsi="Twinkl Cursive Unlooped Thin"/>
          <w:b/>
          <w:sz w:val="44"/>
          <w:szCs w:val="44"/>
          <w:u w:val="single"/>
        </w:rPr>
        <w:t xml:space="preserve">David </w:t>
      </w:r>
      <w:proofErr w:type="spellStart"/>
      <w:r w:rsidRPr="00891FFA">
        <w:rPr>
          <w:rFonts w:ascii="Twinkl Cursive Unlooped Thin" w:hAnsi="Twinkl Cursive Unlooped Thin"/>
          <w:b/>
          <w:sz w:val="44"/>
          <w:szCs w:val="44"/>
          <w:u w:val="single"/>
        </w:rPr>
        <w:t>Walliams</w:t>
      </w:r>
      <w:bookmarkStart w:id="0" w:name="_GoBack"/>
      <w:bookmarkEnd w:id="0"/>
      <w:proofErr w:type="spellEnd"/>
    </w:p>
    <w:p w:rsidR="00891FFA" w:rsidRDefault="00891FFA" w:rsidP="00891FFA">
      <w:pPr>
        <w:jc w:val="center"/>
        <w:rPr>
          <w:rFonts w:ascii="Twinkl Cursive Unlooped Thin" w:hAnsi="Twinkl Cursive Unlooped Thin"/>
          <w:b/>
          <w:sz w:val="24"/>
          <w:szCs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727CFBED" wp14:editId="7AFEDE2D">
            <wp:extent cx="5731510" cy="379476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94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1FFA" w:rsidRDefault="00891FFA" w:rsidP="00891FFA">
      <w:pPr>
        <w:rPr>
          <w:rFonts w:ascii="Twinkl Cursive Unlooped Thin" w:hAnsi="Twinkl Cursive Unlooped Thin"/>
          <w:b/>
          <w:sz w:val="24"/>
          <w:szCs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397B89A8" wp14:editId="7270370C">
            <wp:extent cx="5731510" cy="413829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38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1FFA" w:rsidRDefault="00891FFA" w:rsidP="00891FFA">
      <w:pPr>
        <w:rPr>
          <w:rFonts w:ascii="Twinkl Cursive Unlooped Thin" w:hAnsi="Twinkl Cursive Unlooped Thin"/>
          <w:b/>
          <w:sz w:val="24"/>
          <w:szCs w:val="24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6DB6B233" wp14:editId="502653C7">
            <wp:extent cx="5731510" cy="3400425"/>
            <wp:effectExtent l="0" t="0" r="254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0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1FFA" w:rsidRPr="00891FFA" w:rsidRDefault="00891FFA" w:rsidP="00891FFA">
      <w:pPr>
        <w:rPr>
          <w:rFonts w:ascii="Twinkl Cursive Unlooped Thin" w:hAnsi="Twinkl Cursive Unlooped Thin"/>
          <w:b/>
          <w:sz w:val="24"/>
          <w:szCs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09E27C81" wp14:editId="0AE6D075">
            <wp:extent cx="5731510" cy="4544060"/>
            <wp:effectExtent l="0" t="0" r="2540" b="889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44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0679" w:rsidRDefault="00891FFA" w:rsidP="001B215A">
      <w:pPr>
        <w:jc w:val="center"/>
        <w:rPr>
          <w:rFonts w:ascii="Twinkl Cursive Unlooped Thin" w:hAnsi="Twinkl Cursive Unlooped Thin"/>
          <w:b/>
          <w:sz w:val="48"/>
          <w:szCs w:val="48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15F28CFA" wp14:editId="63E2709D">
            <wp:extent cx="5731510" cy="3004185"/>
            <wp:effectExtent l="0" t="0" r="254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04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1FFA" w:rsidRPr="00891FFA" w:rsidRDefault="00891FFA" w:rsidP="00891FFA">
      <w:pPr>
        <w:rPr>
          <w:rFonts w:ascii="Twinkl Cursive Unlooped Thin" w:hAnsi="Twinkl Cursive Unlooped Thin"/>
          <w:b/>
          <w:sz w:val="24"/>
          <w:szCs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69EF84D7" wp14:editId="6ECBD42D">
            <wp:extent cx="5731510" cy="4429125"/>
            <wp:effectExtent l="0" t="0" r="254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b="6262"/>
                    <a:stretch/>
                  </pic:blipFill>
                  <pic:spPr bwMode="auto">
                    <a:xfrm>
                      <a:off x="0" y="0"/>
                      <a:ext cx="5731510" cy="4429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70679" w:rsidRDefault="00891FFA" w:rsidP="001B215A">
      <w:pPr>
        <w:jc w:val="center"/>
        <w:rPr>
          <w:rFonts w:ascii="Twinkl Cursive Unlooped Thin" w:hAnsi="Twinkl Cursive Unlooped Thin"/>
          <w:b/>
          <w:sz w:val="48"/>
          <w:szCs w:val="48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7C2A8661" wp14:editId="6DA4639C">
            <wp:extent cx="5731510" cy="263080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30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0679" w:rsidRDefault="00F70679" w:rsidP="001B215A">
      <w:pPr>
        <w:jc w:val="center"/>
        <w:rPr>
          <w:rFonts w:ascii="Twinkl Cursive Unlooped Thin" w:hAnsi="Twinkl Cursive Unlooped Thin"/>
          <w:b/>
          <w:sz w:val="48"/>
          <w:szCs w:val="48"/>
          <w:u w:val="single"/>
        </w:rPr>
      </w:pPr>
    </w:p>
    <w:p w:rsidR="00F70679" w:rsidRDefault="00F70679" w:rsidP="001B215A">
      <w:pPr>
        <w:jc w:val="center"/>
        <w:rPr>
          <w:rFonts w:ascii="Twinkl Cursive Unlooped Thin" w:hAnsi="Twinkl Cursive Unlooped Thin"/>
          <w:b/>
          <w:sz w:val="48"/>
          <w:szCs w:val="48"/>
          <w:u w:val="single"/>
        </w:rPr>
      </w:pPr>
    </w:p>
    <w:p w:rsidR="00F70679" w:rsidRDefault="00F70679" w:rsidP="001B215A">
      <w:pPr>
        <w:jc w:val="center"/>
        <w:rPr>
          <w:rFonts w:ascii="Twinkl Cursive Unlooped Thin" w:hAnsi="Twinkl Cursive Unlooped Thin"/>
          <w:b/>
          <w:sz w:val="48"/>
          <w:szCs w:val="48"/>
          <w:u w:val="single"/>
        </w:rPr>
      </w:pPr>
    </w:p>
    <w:p w:rsidR="00F70679" w:rsidRDefault="00F70679" w:rsidP="001B215A">
      <w:pPr>
        <w:jc w:val="center"/>
        <w:rPr>
          <w:rFonts w:ascii="Twinkl Cursive Unlooped Thin" w:hAnsi="Twinkl Cursive Unlooped Thin"/>
          <w:b/>
          <w:sz w:val="48"/>
          <w:szCs w:val="48"/>
          <w:u w:val="single"/>
        </w:rPr>
      </w:pPr>
    </w:p>
    <w:p w:rsidR="00F70679" w:rsidRDefault="00F70679" w:rsidP="001B215A">
      <w:pPr>
        <w:jc w:val="center"/>
        <w:rPr>
          <w:rFonts w:ascii="Twinkl Cursive Unlooped Thin" w:hAnsi="Twinkl Cursive Unlooped Thin"/>
          <w:b/>
          <w:sz w:val="48"/>
          <w:szCs w:val="48"/>
          <w:u w:val="single"/>
        </w:rPr>
      </w:pPr>
    </w:p>
    <w:p w:rsidR="00F70679" w:rsidRDefault="00F70679" w:rsidP="001B215A">
      <w:pPr>
        <w:jc w:val="center"/>
        <w:rPr>
          <w:rFonts w:ascii="Twinkl Cursive Unlooped Thin" w:hAnsi="Twinkl Cursive Unlooped Thin"/>
          <w:b/>
          <w:sz w:val="48"/>
          <w:szCs w:val="48"/>
          <w:u w:val="single"/>
        </w:rPr>
      </w:pPr>
    </w:p>
    <w:p w:rsidR="00F70679" w:rsidRDefault="00F70679" w:rsidP="001B215A">
      <w:pPr>
        <w:jc w:val="center"/>
        <w:rPr>
          <w:rFonts w:ascii="Twinkl Cursive Unlooped Thin" w:hAnsi="Twinkl Cursive Unlooped Thin"/>
          <w:b/>
          <w:sz w:val="48"/>
          <w:szCs w:val="48"/>
          <w:u w:val="single"/>
        </w:rPr>
      </w:pPr>
    </w:p>
    <w:p w:rsidR="00F70679" w:rsidRDefault="00F70679" w:rsidP="001B215A">
      <w:pPr>
        <w:jc w:val="center"/>
        <w:rPr>
          <w:rFonts w:ascii="Twinkl Cursive Unlooped Thin" w:hAnsi="Twinkl Cursive Unlooped Thin"/>
          <w:b/>
          <w:sz w:val="48"/>
          <w:szCs w:val="48"/>
          <w:u w:val="single"/>
        </w:rPr>
      </w:pPr>
    </w:p>
    <w:p w:rsidR="00F70679" w:rsidRDefault="00F70679" w:rsidP="001B215A">
      <w:pPr>
        <w:jc w:val="center"/>
        <w:rPr>
          <w:rFonts w:ascii="Twinkl Cursive Unlooped Thin" w:hAnsi="Twinkl Cursive Unlooped Thin"/>
          <w:b/>
          <w:sz w:val="48"/>
          <w:szCs w:val="48"/>
          <w:u w:val="single"/>
        </w:rPr>
      </w:pPr>
    </w:p>
    <w:p w:rsidR="00F70679" w:rsidRDefault="00F70679" w:rsidP="001B215A">
      <w:pPr>
        <w:jc w:val="center"/>
        <w:rPr>
          <w:rFonts w:ascii="Twinkl Cursive Unlooped Thin" w:hAnsi="Twinkl Cursive Unlooped Thin"/>
          <w:b/>
          <w:sz w:val="48"/>
          <w:szCs w:val="48"/>
          <w:u w:val="single"/>
        </w:rPr>
      </w:pPr>
    </w:p>
    <w:p w:rsidR="00F70679" w:rsidRDefault="00F70679" w:rsidP="001B215A">
      <w:pPr>
        <w:jc w:val="center"/>
        <w:rPr>
          <w:rFonts w:ascii="Twinkl Cursive Unlooped Thin" w:hAnsi="Twinkl Cursive Unlooped Thin"/>
          <w:b/>
          <w:sz w:val="48"/>
          <w:szCs w:val="48"/>
          <w:u w:val="single"/>
        </w:rPr>
      </w:pPr>
    </w:p>
    <w:p w:rsidR="00485811" w:rsidRPr="00F70679" w:rsidRDefault="001B215A" w:rsidP="001B215A">
      <w:pPr>
        <w:jc w:val="center"/>
        <w:rPr>
          <w:rFonts w:ascii="Twinkl Cursive Unlooped Thin" w:hAnsi="Twinkl Cursive Unlooped Thin"/>
          <w:b/>
          <w:sz w:val="48"/>
          <w:szCs w:val="48"/>
          <w:u w:val="single"/>
        </w:rPr>
      </w:pPr>
      <w:r w:rsidRPr="00F70679">
        <w:rPr>
          <w:rFonts w:ascii="Twinkl Cursive Unlooped Thin" w:hAnsi="Twinkl Cursive Unlooped Thin"/>
          <w:b/>
          <w:sz w:val="48"/>
          <w:szCs w:val="48"/>
          <w:u w:val="single"/>
        </w:rPr>
        <w:t>Futures Week Year 4</w:t>
      </w:r>
      <w:r w:rsidR="00F70679">
        <w:rPr>
          <w:rFonts w:ascii="Twinkl Cursive Unlooped Thin" w:hAnsi="Twinkl Cursive Unlooped Thin"/>
          <w:b/>
          <w:sz w:val="48"/>
          <w:szCs w:val="48"/>
          <w:u w:val="single"/>
        </w:rPr>
        <w:t>- Steve Jobs</w:t>
      </w:r>
    </w:p>
    <w:p w:rsidR="00F70679" w:rsidRDefault="00F70679" w:rsidP="00F70679">
      <w:pPr>
        <w:jc w:val="center"/>
        <w:rPr>
          <w:b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48B5672C" wp14:editId="11FD83E5">
            <wp:extent cx="3790950" cy="3790950"/>
            <wp:effectExtent l="0" t="0" r="0" b="0"/>
            <wp:docPr id="2" name="Picture 2" descr="Image result for steve job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steve jobs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379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215A" w:rsidRDefault="001B215A" w:rsidP="001B215A">
      <w:pPr>
        <w:rPr>
          <w:rFonts w:ascii="Twinkl Cursive Unlooped Thin" w:hAnsi="Twinkl Cursive Unlooped Thin"/>
          <w:b/>
          <w:color w:val="000000" w:themeColor="text1"/>
          <w:sz w:val="36"/>
          <w:szCs w:val="36"/>
          <w:shd w:val="clear" w:color="auto" w:fill="FFFFFF"/>
        </w:rPr>
      </w:pPr>
      <w:hyperlink r:id="rId15" w:tgtFrame="_blank" w:history="1">
        <w:r w:rsidRPr="00F70679">
          <w:rPr>
            <w:rStyle w:val="Hyperlink"/>
            <w:rFonts w:ascii="Twinkl Cursive Unlooped Thin" w:hAnsi="Twinkl Cursive Unlooped Thin"/>
            <w:b/>
            <w:color w:val="000000" w:themeColor="text1"/>
            <w:sz w:val="36"/>
            <w:szCs w:val="36"/>
            <w:u w:val="none"/>
            <w:bdr w:val="none" w:sz="0" w:space="0" w:color="auto" w:frame="1"/>
            <w:shd w:val="clear" w:color="auto" w:fill="FFFFFF"/>
          </w:rPr>
          <w:t>Steve Jobs</w:t>
        </w:r>
      </w:hyperlink>
      <w:r w:rsidRPr="00F70679">
        <w:rPr>
          <w:rFonts w:ascii="Twinkl Cursive Unlooped Thin" w:hAnsi="Twinkl Cursive Unlooped Thin"/>
          <w:b/>
          <w:color w:val="000000" w:themeColor="text1"/>
          <w:sz w:val="36"/>
          <w:szCs w:val="36"/>
          <w:shd w:val="clear" w:color="auto" w:fill="FFFFFF"/>
        </w:rPr>
        <w:t>, the chief founder of Apple Computer grew up with a strong interest in electronics. The entire life of Jobs is an epitome to his belief that it is only through great work that one can lead a truly satisfying life.</w:t>
      </w:r>
    </w:p>
    <w:p w:rsidR="00F70679" w:rsidRDefault="00F70679" w:rsidP="001B215A">
      <w:pPr>
        <w:rPr>
          <w:rFonts w:ascii="Twinkl Cursive Unlooped Thin" w:hAnsi="Twinkl Cursive Unlooped Thin"/>
          <w:b/>
          <w:color w:val="000000" w:themeColor="text1"/>
          <w:sz w:val="36"/>
          <w:szCs w:val="36"/>
          <w:shd w:val="clear" w:color="auto" w:fill="FFFFFF"/>
        </w:rPr>
      </w:pPr>
    </w:p>
    <w:p w:rsidR="00F70679" w:rsidRPr="00F70679" w:rsidRDefault="00F70679" w:rsidP="00F70679">
      <w:pPr>
        <w:jc w:val="center"/>
        <w:rPr>
          <w:rFonts w:ascii="Twinkl Cursive Unlooped Thin" w:hAnsi="Twinkl Cursive Unlooped Thin"/>
          <w:b/>
          <w:color w:val="000000" w:themeColor="text1"/>
          <w:sz w:val="144"/>
          <w:szCs w:val="144"/>
          <w:u w:val="single"/>
          <w:shd w:val="clear" w:color="auto" w:fill="FFFFFF"/>
        </w:rPr>
      </w:pPr>
      <w:r w:rsidRPr="00F70679">
        <w:rPr>
          <w:rFonts w:ascii="Twinkl Cursive Unlooped Thin" w:hAnsi="Twinkl Cursive Unlooped Thin"/>
          <w:b/>
          <w:color w:val="000000" w:themeColor="text1"/>
          <w:sz w:val="144"/>
          <w:szCs w:val="144"/>
          <w:u w:val="single"/>
          <w:shd w:val="clear" w:color="auto" w:fill="FFFFFF"/>
        </w:rPr>
        <w:t>Task:</w:t>
      </w:r>
    </w:p>
    <w:p w:rsidR="00F70679" w:rsidRPr="00F70679" w:rsidRDefault="00F70679" w:rsidP="001B215A">
      <w:pPr>
        <w:rPr>
          <w:rFonts w:ascii="Twinkl Cursive Unlooped Thin" w:hAnsi="Twinkl Cursive Unlooped Thin"/>
          <w:b/>
          <w:color w:val="000000" w:themeColor="text1"/>
          <w:sz w:val="36"/>
          <w:szCs w:val="36"/>
          <w:u w:val="single"/>
        </w:rPr>
      </w:pPr>
      <w:r>
        <w:rPr>
          <w:rFonts w:ascii="Twinkl Cursive Unlooped Thin" w:hAnsi="Twinkl Cursive Unlooped Thin"/>
          <w:b/>
          <w:color w:val="000000" w:themeColor="text1"/>
          <w:sz w:val="36"/>
          <w:szCs w:val="36"/>
          <w:shd w:val="clear" w:color="auto" w:fill="FFFFFF"/>
        </w:rPr>
        <w:t>Research on and write Steve Jobs’ biography. Don’t forget to include his many contributions to technology and our day-to-day lives.</w:t>
      </w:r>
    </w:p>
    <w:sectPr w:rsidR="00F70679" w:rsidRPr="00F70679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1FFA" w:rsidRDefault="00891FFA" w:rsidP="00891FFA">
      <w:pPr>
        <w:spacing w:after="0" w:line="240" w:lineRule="auto"/>
      </w:pPr>
      <w:r>
        <w:separator/>
      </w:r>
    </w:p>
  </w:endnote>
  <w:endnote w:type="continuationSeparator" w:id="0">
    <w:p w:rsidR="00891FFA" w:rsidRDefault="00891FFA" w:rsidP="00891F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Unlooped Thin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1FFA" w:rsidRDefault="00891FFA" w:rsidP="00891FFA">
      <w:pPr>
        <w:spacing w:after="0" w:line="240" w:lineRule="auto"/>
      </w:pPr>
      <w:r>
        <w:separator/>
      </w:r>
    </w:p>
  </w:footnote>
  <w:footnote w:type="continuationSeparator" w:id="0">
    <w:p w:rsidR="00891FFA" w:rsidRDefault="00891FFA" w:rsidP="00891F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1FFA" w:rsidRPr="00891FFA" w:rsidRDefault="00891FFA">
    <w:pPr>
      <w:pStyle w:val="Header"/>
      <w:rPr>
        <w:rFonts w:ascii="Twinkl Cursive Unlooped Thin" w:hAnsi="Twinkl Cursive Unlooped Thin"/>
        <w:b/>
        <w:sz w:val="24"/>
        <w:szCs w:val="24"/>
      </w:rPr>
    </w:pPr>
    <w:r w:rsidRPr="00891FFA">
      <w:rPr>
        <w:rFonts w:ascii="Twinkl Cursive Unlooped Thin" w:hAnsi="Twinkl Cursive Unlooped Thin"/>
        <w:b/>
        <w:sz w:val="24"/>
        <w:szCs w:val="24"/>
      </w:rPr>
      <w:t>Futures Week Year 4</w:t>
    </w:r>
    <w:r>
      <w:rPr>
        <w:rFonts w:ascii="Twinkl Cursive Unlooped Thin" w:hAnsi="Twinkl Cursive Unlooped Thin"/>
        <w:b/>
        <w:sz w:val="24"/>
        <w:szCs w:val="24"/>
      </w:rPr>
      <w:t xml:space="preserve">       </w:t>
    </w:r>
    <w:r w:rsidRPr="00891FFA">
      <w:rPr>
        <w:rFonts w:ascii="Twinkl Cursive Unlooped Thin" w:hAnsi="Twinkl Cursive Unlooped Thin"/>
        <w:b/>
        <w:sz w:val="24"/>
        <w:szCs w:val="24"/>
      </w:rPr>
      <w:t xml:space="preserve"> 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15A"/>
    <w:rsid w:val="001B215A"/>
    <w:rsid w:val="00574734"/>
    <w:rsid w:val="00891FFA"/>
    <w:rsid w:val="00AB6BC9"/>
    <w:rsid w:val="00F70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9F02A4"/>
  <w15:chartTrackingRefBased/>
  <w15:docId w15:val="{C83BB92E-A887-4753-90D8-CAE5EFA14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B215A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891F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1FFA"/>
  </w:style>
  <w:style w:type="paragraph" w:styleId="Footer">
    <w:name w:val="footer"/>
    <w:basedOn w:val="Normal"/>
    <w:link w:val="FooterChar"/>
    <w:uiPriority w:val="99"/>
    <w:unhideWhenUsed/>
    <w:rsid w:val="00891F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1F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yperlink" Target="https://www.biography.com/people/steve-jobs-9354805" TargetMode="Externa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D04DB5-2B72-4596-B389-A7ED9F4AE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F7969DAE</Template>
  <TotalTime>36</TotalTime>
  <Pages>5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Rosemary Mamombe</dc:creator>
  <cp:keywords/>
  <dc:description/>
  <cp:lastModifiedBy>Rosemary Mamombe</cp:lastModifiedBy>
  <cp:revision>1</cp:revision>
  <dcterms:created xsi:type="dcterms:W3CDTF">2020-03-17T15:52:00Z</dcterms:created>
  <dcterms:modified xsi:type="dcterms:W3CDTF">2020-03-17T16:28:00Z</dcterms:modified>
</cp:coreProperties>
</file>