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F45" w:rsidRDefault="00F37F45" w:rsidP="00EC578E">
      <w:pPr>
        <w:jc w:val="center"/>
        <w:rPr>
          <w:rFonts w:ascii="Comic Sans MS" w:hAnsi="Comic Sans MS"/>
          <w:b/>
          <w:sz w:val="44"/>
          <w:szCs w:val="44"/>
          <w:u w:val="single"/>
        </w:rPr>
      </w:pPr>
    </w:p>
    <w:p w:rsidR="00EC578E" w:rsidRPr="00BB5B66" w:rsidRDefault="00EC578E" w:rsidP="00EC578E">
      <w:pPr>
        <w:jc w:val="center"/>
        <w:rPr>
          <w:rFonts w:ascii="Twinkl Cursive Unlooped" w:hAnsi="Twinkl Cursive Unlooped"/>
          <w:b/>
          <w:sz w:val="44"/>
          <w:szCs w:val="44"/>
          <w:u w:val="single"/>
        </w:rPr>
      </w:pPr>
      <w:r w:rsidRPr="00BB5B66">
        <w:rPr>
          <w:rFonts w:ascii="Twinkl Cursive Unlooped" w:hAnsi="Twinkl Cursive Unlooped"/>
          <w:b/>
          <w:sz w:val="44"/>
          <w:szCs w:val="44"/>
          <w:u w:val="single"/>
        </w:rPr>
        <w:t>Every Time We Write</w:t>
      </w:r>
    </w:p>
    <w:p w:rsidR="00EC578E" w:rsidRDefault="00EC578E" w:rsidP="00F37F45">
      <w:pPr>
        <w:jc w:val="center"/>
        <w:rPr>
          <w:rFonts w:ascii="Twinkl Cursive Unlooped" w:hAnsi="Twinkl Cursive Unlooped"/>
          <w:b/>
          <w:sz w:val="44"/>
          <w:szCs w:val="44"/>
          <w:u w:val="single"/>
        </w:rPr>
      </w:pPr>
      <w:r w:rsidRPr="00BB5B66">
        <w:rPr>
          <w:rFonts w:ascii="Twinkl Cursive Unlooped" w:hAnsi="Twinkl Cursive Unlooped"/>
          <w:b/>
          <w:sz w:val="44"/>
          <w:szCs w:val="44"/>
          <w:u w:val="single"/>
        </w:rPr>
        <w:t>Year 2 writers will…</w:t>
      </w:r>
    </w:p>
    <w:p w:rsidR="00BB5B66" w:rsidRPr="00BB5B66" w:rsidRDefault="00BB5B66" w:rsidP="00F37F45">
      <w:pPr>
        <w:jc w:val="center"/>
        <w:rPr>
          <w:rFonts w:ascii="Twinkl Cursive Unlooped" w:hAnsi="Twinkl Cursive Unlooped"/>
          <w:b/>
          <w:sz w:val="44"/>
          <w:szCs w:val="44"/>
          <w:u w:val="single"/>
        </w:rPr>
      </w:pP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use a full stop to end every sentence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use a capital letter to start a new sentence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use a capital letter for a name of a person or place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write on the lines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use a margin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write from left to right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form each letter carefully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join letters that have been taught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use a finger space between words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phonetically sound out words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use a lead pencil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use the upper and lower case correctly</w:t>
      </w:r>
    </w:p>
    <w:p w:rsidR="00EC578E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make sure ascenders are tall (to the top of the line)</w:t>
      </w:r>
      <w:bookmarkStart w:id="0" w:name="_GoBack"/>
      <w:bookmarkEnd w:id="0"/>
    </w:p>
    <w:p w:rsidR="009946B2" w:rsidRPr="00BB5B66" w:rsidRDefault="00EC578E" w:rsidP="00EC578E">
      <w:pPr>
        <w:numPr>
          <w:ilvl w:val="0"/>
          <w:numId w:val="2"/>
        </w:numPr>
        <w:rPr>
          <w:rFonts w:ascii="Twinkl Cursive Unlooped" w:hAnsi="Twinkl Cursive Unlooped"/>
          <w:sz w:val="44"/>
          <w:szCs w:val="44"/>
        </w:rPr>
      </w:pPr>
      <w:r w:rsidRPr="00BB5B66">
        <w:rPr>
          <w:rFonts w:ascii="Twinkl Cursive Unlooped" w:hAnsi="Twinkl Cursive Unlooped"/>
          <w:sz w:val="44"/>
          <w:szCs w:val="44"/>
        </w:rPr>
        <w:t xml:space="preserve"> make sure descenders hang down (under the line)</w:t>
      </w:r>
    </w:p>
    <w:sectPr w:rsidR="009946B2" w:rsidRPr="00BB5B66" w:rsidSect="00F37F45">
      <w:pgSz w:w="15840" w:h="12240" w:orient="landscape"/>
      <w:pgMar w:top="851" w:right="851" w:bottom="851" w:left="851" w:header="709" w:footer="709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9315F"/>
    <w:multiLevelType w:val="hybridMultilevel"/>
    <w:tmpl w:val="A802C54E"/>
    <w:lvl w:ilvl="0" w:tplc="08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884949"/>
    <w:multiLevelType w:val="hybridMultilevel"/>
    <w:tmpl w:val="05C254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78E"/>
    <w:rsid w:val="009946B2"/>
    <w:rsid w:val="00BB5B66"/>
    <w:rsid w:val="00EC578E"/>
    <w:rsid w:val="00F3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65A48"/>
  <w15:chartTrackingRefBased/>
  <w15:docId w15:val="{48D46665-159E-4F5B-97DD-25BB36495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578E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5F955A3A</Template>
  <TotalTime>2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McIntosh</dc:creator>
  <cp:keywords/>
  <dc:description/>
  <cp:lastModifiedBy>Holly McIntosh</cp:lastModifiedBy>
  <cp:revision>3</cp:revision>
  <dcterms:created xsi:type="dcterms:W3CDTF">2019-01-09T14:29:00Z</dcterms:created>
  <dcterms:modified xsi:type="dcterms:W3CDTF">2019-01-16T14:44:00Z</dcterms:modified>
</cp:coreProperties>
</file>