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242842363"/>
        <w:docPartObj>
          <w:docPartGallery w:val="Cover Pages"/>
          <w:docPartUnique/>
        </w:docPartObj>
      </w:sdtPr>
      <w:sdtEndPr>
        <w:rPr>
          <w:noProof/>
        </w:rPr>
      </w:sdtEndPr>
      <w:sdtContent>
        <w:p w:rsidR="00097145" w:rsidRDefault="0009714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7A880DBF" wp14:editId="50845FC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97145" w:rsidRDefault="00097145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Comic Sans MS" w:eastAsiaTheme="majorEastAsia" w:hAnsi="Comic Sans MS" w:cstheme="majorBidi"/>
                                      <w:b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097145" w:rsidRPr="00CB7904" w:rsidRDefault="00097145" w:rsidP="00CB790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Comic Sans MS" w:eastAsiaTheme="majorEastAsia" w:hAnsi="Comic Sans MS" w:cstheme="majorBidi"/>
                                          <w:b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 w:rsidRPr="00CB7904">
                                        <w:rPr>
                                          <w:rFonts w:ascii="Comic Sans MS" w:eastAsiaTheme="majorEastAsia" w:hAnsi="Comic Sans MS" w:cstheme="majorBidi"/>
                                          <w:b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Year 6- science project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Comic Sans MS" w:hAnsi="Comic Sans MS"/>
                                      <w:b/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:rsidR="00097145" w:rsidRDefault="00097145" w:rsidP="00CB790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Comic Sans MS" w:hAnsi="Comic Sans MS"/>
                                          <w:b/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CB7904">
                                        <w:rPr>
                                          <w:rFonts w:ascii="Comic Sans MS" w:hAnsi="Comic Sans MS"/>
                                          <w:b/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  <w:t>Animals including Humans</w:t>
                                      </w:r>
                                    </w:p>
                                  </w:sdtContent>
                                </w:sdt>
                                <w:p w:rsidR="00CB7904" w:rsidRPr="00CB7904" w:rsidRDefault="00CB7904" w:rsidP="00CB7904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t>Due:  20/04/20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A880DBF" id="Group 48" o:spid="_x0000_s1026" style="position:absolute;margin-left:0;margin-top:0;width:540pt;height:10in;z-index:-251656192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">
                    <v:group id="Group 49" o:spid="_x0000_s1027" style="position:absolute;width:68580;height:91440" coordsize="68580,914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<v:rect id="Rectangle 54" o:spid="_x0000_s1028" style="position:absolute;width:68580;height:9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yJcUA&#10;AADbAAAADwAAAGRycy9kb3ducmV2LnhtbESPQWsCMRSE7wX/Q3iCt5qttqVsjaKCtHgRbQV7e908&#10;N8HNy7pJ1/Xfm0Khx2FmvmEms85VoqUmWM8KHoYZCOLCa8ulgs+P1f0LiBCRNVaeScGVAsymvbsJ&#10;5tpfeEvtLpYiQTjkqMDEWOdShsKQwzD0NXHyjr5xGJNsSqkbvCS4q+Qoy56lQ8tpwWBNS0PFaffj&#10;FGz37fhgNus3a+148X31cv11Pio16HfzVxCRuvgf/mu/awVPj/D7Jf0A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zIlxQAAANsAAAAPAAAAAAAAAAAAAAAAAJgCAABkcnMv&#10;ZG93bnJldi54bWxQSwUGAAAAAAQABAD1AAAAigMAAAAA&#10;" fillcolor="#485870 [3122]" stroked="f" strokeweight="1pt">
                        <v:fill color2="#3d4b5f [2882]" angle="348" colors="0 #88acbb;6554f #88acbb" focus="100%" type="gradient"/>
                        <v:textbox inset="54pt,54pt,1in,5in">
                          <w:txbxContent>
                            <w:p w:rsidR="00097145" w:rsidRDefault="00097145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<v:shape id="Freeform 56" o:spid="_x0000_s1030" style="position:absolute;left:15017;width:28274;height:28352;visibility:visible;mso-wrap-style:square;v-text-anchor:top" coordsize="1781,17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kgcMA&#10;AADbAAAADwAAAGRycy9kb3ducmV2LnhtbESPQWsCMRSE70L/Q3iF3jRboWJXo9jCtt5qt8XzY/Pc&#10;DW5etklc139vCoLHYWa+YZbrwbaiJx+MYwXPkwwEceW04VrB708xnoMIEVlj65gUXCjAevUwWmKu&#10;3Zm/qS9jLRKEQ44Kmhi7XMpQNWQxTFxHnLyD8xZjkr6W2uM5wW0rp1k2kxYNp4UGO3pvqDqWJ6ug&#10;f/PDV3T7bVGY3avs9Yf5+9wr9fQ4bBYgIg3xHr61t1rBywz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0kgcMAAADbAAAADwAAAAAAAAAAAAAAAACYAgAAZHJzL2Rv&#10;d25yZXYueG1sUEsFBgAAAAAEAAQA9QAAAIgD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gCcUA&#10;AADbAAAADwAAAGRycy9kb3ducmV2LnhtbESP0WrCQBRE3wv+w3KFvjUbLbU1dRURxT6IpdEPuM1e&#10;k2D2bsxuYtqvd4VCH4eZOcPMFr2pREeNKy0rGEUxCOLM6pJzBcfD5ukNhPPIGivLpOCHHCzmg4cZ&#10;Jtpe+Yu61OciQNglqKDwvk6kdFlBBl1ka+LgnWxj0AfZ5FI3eA1wU8lxHE+kwZLDQoE1rQrKzmlr&#10;FPS/7Xb3uR7Vu0k1ffbf8rKa7lGpx2G/fAfhqff/4b/2h1bw8gr3L+EH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GAJxQAAANsAAAAPAAAAAAAAAAAAAAAAAJgCAABkcnMv&#10;ZG93bnJldi54bWxQSwUGAAAAAAQABAD1AAAAigM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eJ48IA&#10;AADbAAAADwAAAGRycy9kb3ducmV2LnhtbERPTWvCQBC9C/6HZQq9iNlYsIboJkghba9VS/E2Zsck&#10;NDubZrdJ/PfdQ8Hj433v8sm0YqDeNZYVrKIYBHFpdcOVgtOxWCYgnEfW2FomBTdykGfz2Q5TbUf+&#10;oOHgKxFC2KWooPa+S6V0ZU0GXWQ74sBdbW/QB9hXUvc4hnDTyqc4fpYGGw4NNXb0UlP5ffg1ChJ3&#10;HjdH/HkdvLyumsXls/h6K5R6fJj2WxCeJn8X/7vftYJ1GBu+hB8g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x4njwgAAANsAAAAPAAAAAAAAAAAAAAAAAJgCAABkcnMvZG93&#10;bnJldi54bWxQSwUGAAAAAAQABAD1AAAAhwM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32tcMA&#10;AADbAAAADwAAAGRycy9kb3ducmV2LnhtbESPwWoCMRCG74LvEEboTbNKK+5qFGlRpNCDWuh13Ew3&#10;SzeTJYnu+vZNoeBx+Of/5pvVpreNuJEPtWMF00kGgrh0uuZKwed5N16ACBFZY+OYFNwpwGY9HKyw&#10;0K7jI91OsRIJwqFABSbGtpAylIYsholriVP27bzFmEZfSe2xS3DbyFmWzaXFmtMFgy29Gip/Tleb&#10;NL5mb/tnIy/Jap59HPe5f+9ypZ5G/XYJIlIfH8v/7YNW8JLD3y8JAH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32tcMAAADbAAAADwAAAAAAAAAAAAAAAACYAgAAZHJzL2Rv&#10;d25yZXYueG1sUEsFBgAAAAAEAAQA9QAAAIgD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P4b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ff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+LT+G7AAAA2wAAAA8AAAAAAAAAAAAAAAAAmAIAAGRycy9kb3ducmV2Lnht&#10;bFBLBQYAAAAABAAEAPUAAACAAw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itRcMA&#10;AADbAAAADwAAAGRycy9kb3ducmV2LnhtbESPzWrDMBCE74W+g9hCb7WcHkJxo4SQkDrH5q/0uFhb&#10;S8RaOZZqu29fBQI5DjPzDTNbjK4RPXXBelYwyXIQxJXXlmsFx8Pm5Q1EiMgaG8+k4I8CLOaPDzMs&#10;tB94R/0+1iJBOBSowMTYFlKGypDDkPmWOHk/vnMYk+xqqTscEtw18jXPp9Kh5bRgsKWVoeq8/3UK&#10;Bu6tLWWz/pKf+em7/DDbS7lT6vlpXL6DiDTGe/jW3moF0wlcv6Qf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itRcMAAADbAAAADwAAAAAAAAAAAAAAAACYAgAAZHJzL2Rv&#10;d25yZXYueG1sUEsFBgAAAAAEAAQA9QAAAIgD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="Comic Sans MS" w:eastAsiaTheme="majorEastAsia" w:hAnsi="Comic Sans MS" w:cstheme="majorBidi"/>
                                <w:b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097145" w:rsidRPr="00CB7904" w:rsidRDefault="00097145" w:rsidP="00CB7904">
                                <w:pPr>
                                  <w:pStyle w:val="NoSpacing"/>
                                  <w:jc w:val="center"/>
                                  <w:rPr>
                                    <w:rFonts w:ascii="Comic Sans MS" w:eastAsiaTheme="majorEastAsia" w:hAnsi="Comic Sans MS" w:cstheme="majorBidi"/>
                                    <w:b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 w:rsidRPr="00CB7904">
                                  <w:rPr>
                                    <w:rFonts w:ascii="Comic Sans MS" w:eastAsiaTheme="majorEastAsia" w:hAnsi="Comic Sans MS" w:cstheme="majorBidi"/>
                                    <w:b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Year 6- science project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:rsidR="00097145" w:rsidRDefault="00097145" w:rsidP="00CB790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Comic Sans MS" w:hAnsi="Comic Sans MS"/>
                                    <w:b/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r w:rsidRPr="00CB7904">
                                  <w:rPr>
                                    <w:rFonts w:ascii="Comic Sans MS" w:hAnsi="Comic Sans MS"/>
                                    <w:b/>
                                    <w:color w:val="5B9BD5" w:themeColor="accent1"/>
                                    <w:sz w:val="36"/>
                                    <w:szCs w:val="36"/>
                                  </w:rPr>
                                  <w:t>Animals including Humans</w:t>
                                </w:r>
                              </w:p>
                            </w:sdtContent>
                          </w:sdt>
                          <w:p w:rsidR="00CB7904" w:rsidRPr="00CB7904" w:rsidRDefault="00CB7904" w:rsidP="00CB7904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36"/>
                                <w:szCs w:val="36"/>
                              </w:rPr>
                              <w:t>Due:  20/04/20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097145" w:rsidRDefault="008847BD">
          <w:pPr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70528" behindDoc="0" locked="0" layoutInCell="1" allowOverlap="1" wp14:anchorId="11526BE9" wp14:editId="2202821B">
                <wp:simplePos x="0" y="0"/>
                <wp:positionH relativeFrom="margin">
                  <wp:align>right</wp:align>
                </wp:positionH>
                <wp:positionV relativeFrom="paragraph">
                  <wp:posOffset>1992479</wp:posOffset>
                </wp:positionV>
                <wp:extent cx="5729605" cy="4297045"/>
                <wp:effectExtent l="0" t="0" r="4445" b="8255"/>
                <wp:wrapNone/>
                <wp:docPr id="16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9605" cy="42970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097145">
            <w:rPr>
              <w:noProof/>
            </w:rPr>
            <w:br w:type="page"/>
          </w:r>
        </w:p>
      </w:sdtContent>
    </w:sdt>
    <w:p w:rsidR="00F10C31" w:rsidRDefault="00D90380">
      <w:pPr>
        <w:spacing w:after="0"/>
        <w:ind w:left="-1440" w:right="10463"/>
      </w:pPr>
      <w:r>
        <w:rPr>
          <w:noProof/>
        </w:rPr>
        <w:lastRenderedPageBreak/>
        <w:drawing>
          <wp:anchor distT="0" distB="0" distL="114300" distR="114300" simplePos="0" relativeHeight="251656192" behindDoc="0" locked="0" layoutInCell="1" allowOverlap="0" wp14:anchorId="4E9810B5" wp14:editId="3AC5CADE">
            <wp:simplePos x="0" y="0"/>
            <wp:positionH relativeFrom="page">
              <wp:align>left</wp:align>
            </wp:positionH>
            <wp:positionV relativeFrom="page">
              <wp:posOffset>-614150</wp:posOffset>
            </wp:positionV>
            <wp:extent cx="7558405" cy="9894627"/>
            <wp:effectExtent l="0" t="0" r="4445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6"/>
                    <a:srcRect b="7454"/>
                    <a:stretch/>
                  </pic:blipFill>
                  <pic:spPr bwMode="auto">
                    <a:xfrm>
                      <a:off x="0" y="0"/>
                      <a:ext cx="7558405" cy="9894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F10C31" w:rsidRDefault="00D90380">
      <w:pPr>
        <w:spacing w:after="0"/>
        <w:ind w:left="-1440" w:right="10463"/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0" wp14:anchorId="666B4902" wp14:editId="3CDCB6BB">
            <wp:simplePos x="0" y="0"/>
            <wp:positionH relativeFrom="page">
              <wp:align>left</wp:align>
            </wp:positionH>
            <wp:positionV relativeFrom="page">
              <wp:posOffset>-641445</wp:posOffset>
            </wp:positionV>
            <wp:extent cx="7558405" cy="9840036"/>
            <wp:effectExtent l="0" t="0" r="4445" b="889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7"/>
                    <a:srcRect b="7963"/>
                    <a:stretch/>
                  </pic:blipFill>
                  <pic:spPr bwMode="auto">
                    <a:xfrm>
                      <a:off x="0" y="0"/>
                      <a:ext cx="7558406" cy="9840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097145" w:rsidRDefault="00097145">
      <w:pPr>
        <w:spacing w:after="0"/>
        <w:ind w:left="-1440" w:right="10463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63CD39FC" wp14:editId="53365BFA">
            <wp:simplePos x="0" y="0"/>
            <wp:positionH relativeFrom="page">
              <wp:align>right</wp:align>
            </wp:positionH>
            <wp:positionV relativeFrom="page">
              <wp:posOffset>-409158</wp:posOffset>
            </wp:positionV>
            <wp:extent cx="7558405" cy="9416415"/>
            <wp:effectExtent l="0" t="0" r="4445" b="0"/>
            <wp:wrapNone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 rotWithShape="1">
                    <a:blip r:embed="rId8"/>
                    <a:srcRect b="11921"/>
                    <a:stretch/>
                  </pic:blipFill>
                  <pic:spPr bwMode="auto">
                    <a:xfrm>
                      <a:off x="0" y="0"/>
                      <a:ext cx="7558405" cy="9416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D00156" w:rsidRDefault="00D00156">
      <w:pPr>
        <w:spacing w:after="0"/>
        <w:ind w:left="-1440" w:right="10463"/>
      </w:pPr>
    </w:p>
    <w:p w:rsidR="00D00156" w:rsidRDefault="00D00156">
      <w:r>
        <w:br w:type="page"/>
      </w:r>
    </w:p>
    <w:p w:rsidR="00D00156" w:rsidRDefault="00D00156" w:rsidP="00D00156">
      <w:pPr>
        <w:pStyle w:val="NoSpacing"/>
        <w:rPr>
          <w:rFonts w:ascii="Comic Sans MS" w:hAnsi="Comic Sans MS"/>
          <w:b/>
          <w:sz w:val="40"/>
          <w:szCs w:val="28"/>
        </w:rPr>
      </w:pPr>
      <w:r w:rsidRPr="00D00156">
        <w:rPr>
          <w:rFonts w:ascii="Comic Sans MS" w:hAnsi="Comic Sans MS"/>
          <w:b/>
          <w:sz w:val="40"/>
          <w:szCs w:val="28"/>
        </w:rPr>
        <w:lastRenderedPageBreak/>
        <w:t xml:space="preserve">In the Summer term, our topic will be ‘Animals including Humans’. It’s a fascinating topic, which also plays a significant role in our everyday lives. </w:t>
      </w:r>
    </w:p>
    <w:p w:rsidR="00D00156" w:rsidRPr="00D00156" w:rsidRDefault="00D00156" w:rsidP="00D00156">
      <w:pPr>
        <w:pStyle w:val="NoSpacing"/>
        <w:rPr>
          <w:rFonts w:ascii="Comic Sans MS" w:hAnsi="Comic Sans MS"/>
          <w:b/>
          <w:sz w:val="40"/>
          <w:szCs w:val="28"/>
        </w:rPr>
      </w:pPr>
    </w:p>
    <w:p w:rsidR="00097145" w:rsidRPr="00D00156" w:rsidRDefault="009337A0" w:rsidP="00D00156">
      <w:pPr>
        <w:pStyle w:val="NoSpacing"/>
        <w:rPr>
          <w:rFonts w:ascii="Comic Sans MS" w:hAnsi="Comic Sans MS"/>
          <w:sz w:val="40"/>
          <w:szCs w:val="28"/>
        </w:rPr>
      </w:pPr>
      <w:r>
        <w:rPr>
          <w:rFonts w:ascii="Comic Sans MS" w:hAnsi="Comic Sans MS"/>
          <w:b/>
          <w:sz w:val="40"/>
          <w:szCs w:val="28"/>
        </w:rPr>
        <w:t>Compulsory c</w:t>
      </w:r>
      <w:r w:rsidR="00D00156" w:rsidRPr="00D00156">
        <w:rPr>
          <w:rFonts w:ascii="Comic Sans MS" w:hAnsi="Comic Sans MS"/>
          <w:b/>
          <w:sz w:val="40"/>
          <w:szCs w:val="28"/>
        </w:rPr>
        <w:t>hallenge</w:t>
      </w:r>
      <w:r w:rsidR="00D00156" w:rsidRPr="00D00156">
        <w:rPr>
          <w:rFonts w:ascii="Comic Sans MS" w:hAnsi="Comic Sans MS"/>
          <w:sz w:val="40"/>
          <w:szCs w:val="28"/>
        </w:rPr>
        <w:t xml:space="preserve">: Research the topic ‘Animals including Humans’ and conduct </w:t>
      </w:r>
      <w:r w:rsidR="00D00156" w:rsidRPr="00D00156">
        <w:rPr>
          <w:rFonts w:ascii="Comic Sans MS" w:hAnsi="Comic Sans MS"/>
          <w:b/>
          <w:sz w:val="40"/>
          <w:szCs w:val="28"/>
        </w:rPr>
        <w:t>one</w:t>
      </w:r>
      <w:r w:rsidR="00D00156" w:rsidRPr="00D00156">
        <w:rPr>
          <w:rFonts w:ascii="Comic Sans MS" w:hAnsi="Comic Sans MS"/>
          <w:sz w:val="40"/>
          <w:szCs w:val="28"/>
        </w:rPr>
        <w:t xml:space="preserve"> of the following tasks:</w:t>
      </w:r>
    </w:p>
    <w:p w:rsidR="00D00156" w:rsidRPr="00D00156" w:rsidRDefault="00D00156" w:rsidP="00D00156">
      <w:pPr>
        <w:pStyle w:val="NoSpacing"/>
        <w:numPr>
          <w:ilvl w:val="0"/>
          <w:numId w:val="1"/>
        </w:numPr>
        <w:rPr>
          <w:rFonts w:ascii="Comic Sans MS" w:hAnsi="Comic Sans MS"/>
          <w:sz w:val="40"/>
          <w:szCs w:val="28"/>
        </w:rPr>
      </w:pPr>
      <w:r w:rsidRPr="00D00156">
        <w:rPr>
          <w:rFonts w:ascii="Comic Sans MS" w:hAnsi="Comic Sans MS"/>
          <w:sz w:val="40"/>
          <w:szCs w:val="28"/>
        </w:rPr>
        <w:t>Create your own model of the Circulatory system or the Respiratory system. (There are many experiments and ideas online).</w:t>
      </w:r>
    </w:p>
    <w:p w:rsidR="00D00156" w:rsidRPr="00D00156" w:rsidRDefault="00D00156" w:rsidP="00D00156">
      <w:pPr>
        <w:pStyle w:val="NoSpacing"/>
        <w:numPr>
          <w:ilvl w:val="0"/>
          <w:numId w:val="1"/>
        </w:numPr>
        <w:rPr>
          <w:rFonts w:ascii="Comic Sans MS" w:hAnsi="Comic Sans MS"/>
          <w:sz w:val="40"/>
          <w:szCs w:val="28"/>
        </w:rPr>
      </w:pPr>
      <w:r w:rsidRPr="00D00156">
        <w:rPr>
          <w:rFonts w:ascii="Comic Sans MS" w:hAnsi="Comic Sans MS"/>
          <w:sz w:val="40"/>
          <w:szCs w:val="28"/>
        </w:rPr>
        <w:t>Create a fact file on ‘Animals including Humans’ (ensure that you have thoroughly researched this topic)</w:t>
      </w:r>
    </w:p>
    <w:p w:rsidR="00D00156" w:rsidRPr="00D00156" w:rsidRDefault="00D00156" w:rsidP="00D00156">
      <w:pPr>
        <w:pStyle w:val="NoSpacing"/>
        <w:numPr>
          <w:ilvl w:val="0"/>
          <w:numId w:val="1"/>
        </w:numPr>
        <w:rPr>
          <w:rFonts w:ascii="Comic Sans MS" w:hAnsi="Comic Sans MS"/>
          <w:sz w:val="40"/>
          <w:szCs w:val="28"/>
        </w:rPr>
      </w:pPr>
      <w:r w:rsidRPr="00D00156">
        <w:rPr>
          <w:rFonts w:ascii="Comic Sans MS" w:hAnsi="Comic Sans MS"/>
          <w:sz w:val="40"/>
          <w:szCs w:val="28"/>
        </w:rPr>
        <w:t>Create a poster to inform people about the function of the Circulatory/Respiratory system</w:t>
      </w:r>
    </w:p>
    <w:p w:rsidR="00D00156" w:rsidRDefault="00D00156" w:rsidP="00D00156">
      <w:pPr>
        <w:pStyle w:val="NoSpacing"/>
        <w:numPr>
          <w:ilvl w:val="0"/>
          <w:numId w:val="1"/>
        </w:numPr>
        <w:rPr>
          <w:rFonts w:ascii="Comic Sans MS" w:hAnsi="Comic Sans MS"/>
          <w:sz w:val="40"/>
          <w:szCs w:val="28"/>
        </w:rPr>
      </w:pPr>
      <w:r w:rsidRPr="00D00156">
        <w:rPr>
          <w:rFonts w:ascii="Comic Sans MS" w:hAnsi="Comic Sans MS"/>
          <w:sz w:val="40"/>
          <w:szCs w:val="28"/>
        </w:rPr>
        <w:t>Create a leaflet about ‘Animals including Humans’ (ensure that you have thoroughly researched this topic)</w:t>
      </w:r>
    </w:p>
    <w:p w:rsidR="00D00156" w:rsidRDefault="00D90380" w:rsidP="00D00156">
      <w:pPr>
        <w:pStyle w:val="NoSpacing"/>
        <w:numPr>
          <w:ilvl w:val="0"/>
          <w:numId w:val="1"/>
        </w:numPr>
        <w:rPr>
          <w:rFonts w:ascii="Comic Sans MS" w:hAnsi="Comic Sans MS"/>
          <w:sz w:val="40"/>
          <w:szCs w:val="28"/>
        </w:rPr>
      </w:pPr>
      <w:r>
        <w:rPr>
          <w:rFonts w:ascii="Comic Sans MS" w:hAnsi="Comic Sans MS"/>
          <w:sz w:val="40"/>
          <w:szCs w:val="28"/>
        </w:rPr>
        <w:t>Essay style report on how the Coronavirus</w:t>
      </w:r>
      <w:bookmarkStart w:id="0" w:name="_GoBack"/>
      <w:bookmarkEnd w:id="0"/>
      <w:r>
        <w:rPr>
          <w:rFonts w:ascii="Comic Sans MS" w:hAnsi="Comic Sans MS"/>
          <w:sz w:val="40"/>
          <w:szCs w:val="28"/>
        </w:rPr>
        <w:t xml:space="preserve"> </w:t>
      </w:r>
      <w:r w:rsidR="00D00156">
        <w:rPr>
          <w:rFonts w:ascii="Comic Sans MS" w:hAnsi="Comic Sans MS"/>
          <w:sz w:val="40"/>
          <w:szCs w:val="28"/>
        </w:rPr>
        <w:t xml:space="preserve">impacts the Respiratory system and the function of the Respiratory system. </w:t>
      </w:r>
    </w:p>
    <w:p w:rsidR="00D00156" w:rsidRPr="00D00156" w:rsidRDefault="00D00156" w:rsidP="00D37192">
      <w:pPr>
        <w:spacing w:after="0"/>
        <w:ind w:right="10463"/>
        <w:rPr>
          <w:rFonts w:ascii="Comic Sans MS" w:hAnsi="Comic Sans MS"/>
          <w:sz w:val="40"/>
          <w:szCs w:val="28"/>
        </w:rPr>
      </w:pPr>
    </w:p>
    <w:p w:rsidR="00D00156" w:rsidRPr="00D00156" w:rsidRDefault="00D00156" w:rsidP="00D00156">
      <w:pPr>
        <w:rPr>
          <w:rFonts w:ascii="Comic Sans MS" w:hAnsi="Comic Sans MS"/>
          <w:sz w:val="48"/>
        </w:rPr>
      </w:pPr>
      <w:r w:rsidRPr="00D00156">
        <w:rPr>
          <w:rFonts w:ascii="Comic Sans MS" w:hAnsi="Comic Sans MS"/>
          <w:sz w:val="40"/>
          <w:szCs w:val="28"/>
        </w:rPr>
        <w:br w:type="page"/>
      </w:r>
      <w:r w:rsidR="00D37192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87CA408" wp14:editId="40ADBC65">
                <wp:simplePos x="0" y="0"/>
                <wp:positionH relativeFrom="margin">
                  <wp:align>center</wp:align>
                </wp:positionH>
                <wp:positionV relativeFrom="paragraph">
                  <wp:posOffset>-810421</wp:posOffset>
                </wp:positionV>
                <wp:extent cx="7601566" cy="11074732"/>
                <wp:effectExtent l="0" t="0" r="0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1566" cy="11074732"/>
                          <a:chOff x="0" y="0"/>
                          <a:chExt cx="7601566" cy="11074732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7601566" cy="7237095"/>
                            <a:chOff x="0" y="0"/>
                            <a:chExt cx="7601566" cy="7237095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4591" y="0"/>
                              <a:ext cx="7546975" cy="72370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928048"/>
                              <a:ext cx="7545705" cy="584073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9" name="Group 9"/>
                        <wpg:cNvGrpSpPr/>
                        <wpg:grpSpPr>
                          <a:xfrm>
                            <a:off x="0" y="218364"/>
                            <a:ext cx="7601566" cy="7237095"/>
                            <a:chOff x="0" y="0"/>
                            <a:chExt cx="7601566" cy="7237095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4591" y="0"/>
                              <a:ext cx="7546975" cy="72370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928048"/>
                              <a:ext cx="7545705" cy="584073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943" y="7274257"/>
                            <a:ext cx="7559675" cy="3800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821067" id="Group 14" o:spid="_x0000_s1026" style="position:absolute;margin-left:0;margin-top:-63.8pt;width:598.55pt;height:872.05pt;z-index:251668480;mso-position-horizontal:center;mso-position-horizontal-relative:margin" coordsize="76015,1107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">
                <v:group id="Group 3" o:spid="_x0000_s1027" style="position:absolute;width:76015;height:72370" coordsize="76015,72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left:545;width:75470;height:723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kKj6/AAAA2gAAAA8AAABkcnMvZG93bnJldi54bWxET02LwjAQvS/4H8IIe1vT7kHWahQVlhUv&#10;i1Y8D83YFptJSbJt99+bguBpeLzPWW0G04iOnK8tK0hnCQjiwuqaSwWX/PvjC4QPyBoby6Tgnzxs&#10;1pO3FWba9nyi7hxKEUPYZ6igCqHNpPRFRQb9zLbEkbtZZzBE6EqpHfYx3DTyM0nm0mDNsaHClvYV&#10;Fffzn1EwNL9hkfwUuda3rXO79Jrz8arU+3TYLkEEGsJL/HQfdJwP4yvjlesH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l5Co+vwAAANoAAAAPAAAAAAAAAAAAAAAAAJ8CAABk&#10;cnMvZG93bnJldi54bWxQSwUGAAAAAAQABAD3AAAAiwMAAAAA&#10;">
                    <v:imagedata r:id="rId12" o:title=""/>
                    <v:path arrowok="t"/>
                  </v:shape>
                  <v:shape id="Picture 2" o:spid="_x0000_s1029" type="#_x0000_t75" style="position:absolute;top:9280;width:75457;height:58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2SuXCAAAA2gAAAA8AAABkcnMvZG93bnJldi54bWxEj0GLwjAUhO8L/ofwBC+LpnqQpRpLFbVe&#10;ty4L3h7Nsy02L7WJWv+9ERb2OMzMN8wy6U0j7tS52rKC6SQCQVxYXXOp4Oe4G3+BcB5ZY2OZFDzJ&#10;QbIafCwx1vbB33TPfSkChF2MCirv21hKV1Rk0E1sSxy8s+0M+iC7UuoOHwFuGjmLork0WHNYqLCl&#10;TUXFJb8ZBetUHn9PPt/v9LU8bD/7LJtSptRo2KcLEJ56/x/+ax+0ghm8r4QbIFc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tkrlwgAAANoAAAAPAAAAAAAAAAAAAAAAAJ8C&#10;AABkcnMvZG93bnJldi54bWxQSwUGAAAAAAQABAD3AAAAjgMAAAAA&#10;">
                    <v:imagedata r:id="rId13" o:title=""/>
                    <v:path arrowok="t"/>
                  </v:shape>
                </v:group>
                <v:group id="Group 9" o:spid="_x0000_s1030" style="position:absolute;top:2183;width:76015;height:72371" coordsize="76015,72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Picture 10" o:spid="_x0000_s1031" type="#_x0000_t75" style="position:absolute;left:545;width:75470;height:723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kZVLDAAAA2wAAAA8AAABkcnMvZG93bnJldi54bWxEj0FrwzAMhe+D/QejQW+L0x3GltYt3WBs&#10;9DLalJyFrSahsRxsr03/fXUY9Cbxnt77tFxPflBniqkPbGBelKCIbXA9twYO9dfzG6iUkR0OgcnA&#10;lRKsV48PS6xcuPCOzvvcKgnhVKGBLuex0jrZjjymIozEoh1D9Jhlja12ES8S7gf9Upav2mPP0tDh&#10;SJ8d2dP+zxuYht/8Xn7b2rnjJsaPeVPztjFm9jRtFqAyTflu/r/+cYIv9PKLDKBX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KRlUsMAAADbAAAADwAAAAAAAAAAAAAAAACf&#10;AgAAZHJzL2Rvd25yZXYueG1sUEsFBgAAAAAEAAQA9wAAAI8DAAAAAA==&#10;">
                    <v:imagedata r:id="rId12" o:title=""/>
                    <v:path arrowok="t"/>
                  </v:shape>
                  <v:shape id="Picture 12" o:spid="_x0000_s1032" type="#_x0000_t75" style="position:absolute;top:9280;width:75457;height:58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/KonAAAAA2wAAAA8AAABkcnMvZG93bnJldi54bWxET02LwjAQvS/4H8IIXhZN9SBLNZYqar1u&#10;XRa8Dc3YFptJbaLWf2+Ehb3N433OMulNI+7UudqygukkAkFcWF1zqeDnuBt/gXAeWWNjmRQ8yUGy&#10;GnwsMdb2wd90z30pQgi7GBVU3rexlK6oyKCb2JY4cGfbGfQBdqXUHT5CuGnkLIrm0mDNoaHCljYV&#10;FZf8ZhSsU3n8Pfl8v9PX8rD97LNsSplSo2GfLkB46v2/+M990GH+DN6/hAPk6g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/8qicAAAADbAAAADwAAAAAAAAAAAAAAAACfAgAA&#10;ZHJzL2Rvd25yZXYueG1sUEsFBgAAAAAEAAQA9wAAAIwDAAAAAA==&#10;">
                    <v:imagedata r:id="rId13" o:title=""/>
                    <v:path arrowok="t"/>
                  </v:shape>
                </v:group>
                <v:shape id="Picture 13" o:spid="_x0000_s1033" type="#_x0000_t75" style="position:absolute;left:409;top:72742;width:75597;height:380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fNa/CAAAA2wAAAA8AAABkcnMvZG93bnJldi54bWxET0tqwzAQ3Qd6BzGBbEIj14XauFFCCDF0&#10;kU1SH2CwpraJNXIl1XZ6+qpQ6G4e7zvb/Wx6MZLznWUFT5sEBHFtdceNguq9fMxB+ICssbdMCu7k&#10;Yb97WGyx0HbiC43X0IgYwr5ABW0IQyGlr1sy6Dd2II7ch3UGQ4SukdrhFMNNL9MkeZEGO44NLQ50&#10;bKm+Xb+MgsxdxvI7vftqMtm4Dp/56UxnpVbL+fAKItAc/sV/7jcd5z/D7y/xALn7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LHzWvwgAAANsAAAAPAAAAAAAAAAAAAAAAAJ8C&#10;AABkcnMvZG93bnJldi54bWxQSwUGAAAAAAQABAD3AAAAjgMAAAAA&#10;">
                  <v:imagedata r:id="rId14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rFonts w:ascii="Comic Sans MS" w:hAnsi="Comic Sans MS"/>
          <w:sz w:val="48"/>
        </w:rPr>
        <w:t>I</w:t>
      </w: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097145" w:rsidRDefault="00097145">
      <w:pPr>
        <w:spacing w:after="0"/>
        <w:ind w:left="-1440" w:right="10463"/>
      </w:pPr>
    </w:p>
    <w:p w:rsidR="00F10C31" w:rsidRDefault="00F10C31">
      <w:pPr>
        <w:spacing w:after="0"/>
        <w:ind w:left="-1440" w:right="10463"/>
      </w:pPr>
    </w:p>
    <w:sectPr w:rsidR="00F10C31" w:rsidSect="00097145">
      <w:pgSz w:w="11903" w:h="16837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C3289"/>
    <w:multiLevelType w:val="hybridMultilevel"/>
    <w:tmpl w:val="F2740F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C31"/>
    <w:rsid w:val="00097145"/>
    <w:rsid w:val="00514BFA"/>
    <w:rsid w:val="008847BD"/>
    <w:rsid w:val="009337A0"/>
    <w:rsid w:val="00CB7904"/>
    <w:rsid w:val="00D00156"/>
    <w:rsid w:val="00D37192"/>
    <w:rsid w:val="00D90380"/>
    <w:rsid w:val="00F1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D86E6E-BB13-4B84-B728-3588B247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97145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7145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3E6EA707</Template>
  <TotalTime>1</TotalTime>
  <Pages>6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6- science project</vt:lpstr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6- science project</dc:title>
  <dc:subject>Animals including Humans</dc:subject>
  <dc:creator>Farhana Islam</dc:creator>
  <cp:keywords/>
  <cp:lastModifiedBy>Farhana Islam</cp:lastModifiedBy>
  <cp:revision>3</cp:revision>
  <dcterms:created xsi:type="dcterms:W3CDTF">2020-03-31T08:57:00Z</dcterms:created>
  <dcterms:modified xsi:type="dcterms:W3CDTF">2020-03-31T08:58:00Z</dcterms:modified>
</cp:coreProperties>
</file>